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337" w:rsidRPr="000B53A7" w:rsidRDefault="00CF5337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  <w:r w:rsidRPr="000B53A7">
        <w:rPr>
          <w:rFonts w:ascii="Times New Roman" w:hAnsi="Times New Roman"/>
          <w:sz w:val="23"/>
          <w:szCs w:val="23"/>
        </w:rPr>
        <w:t>Утверждаю</w:t>
      </w:r>
      <w:r>
        <w:rPr>
          <w:rFonts w:ascii="Times New Roman" w:hAnsi="Times New Roman"/>
          <w:sz w:val="23"/>
          <w:szCs w:val="23"/>
        </w:rPr>
        <w:t>:</w:t>
      </w:r>
    </w:p>
    <w:p w:rsidR="00CF5337" w:rsidRPr="000B53A7" w:rsidRDefault="00CF5337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  <w:r w:rsidRPr="000B53A7">
        <w:rPr>
          <w:rFonts w:ascii="Times New Roman" w:hAnsi="Times New Roman"/>
          <w:sz w:val="23"/>
          <w:szCs w:val="23"/>
        </w:rPr>
        <w:t xml:space="preserve">Генеральный директор </w:t>
      </w:r>
    </w:p>
    <w:p w:rsidR="00CF5337" w:rsidRPr="000B53A7" w:rsidRDefault="00CF5337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  <w:r w:rsidRPr="000B53A7">
        <w:rPr>
          <w:rFonts w:ascii="Times New Roman" w:hAnsi="Times New Roman"/>
          <w:sz w:val="23"/>
          <w:szCs w:val="23"/>
        </w:rPr>
        <w:t>ОАО «Выборгтеплоэнерго»</w:t>
      </w:r>
    </w:p>
    <w:p w:rsidR="00CF5337" w:rsidRPr="000B53A7" w:rsidRDefault="00CF5337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</w:p>
    <w:p w:rsidR="00CF5337" w:rsidRPr="000B53A7" w:rsidRDefault="00CF5337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  <w:r w:rsidRPr="000B53A7">
        <w:rPr>
          <w:rFonts w:ascii="Times New Roman" w:hAnsi="Times New Roman"/>
          <w:sz w:val="23"/>
          <w:szCs w:val="23"/>
        </w:rPr>
        <w:t>______________А.Ф. Мануйлов</w:t>
      </w:r>
    </w:p>
    <w:p w:rsidR="00CF5337" w:rsidRDefault="00CF5337" w:rsidP="00CF3BF1">
      <w:pPr>
        <w:jc w:val="center"/>
        <w:rPr>
          <w:rFonts w:ascii="Times New Roman" w:hAnsi="Times New Roman"/>
          <w:b/>
          <w:sz w:val="24"/>
          <w:szCs w:val="24"/>
        </w:rPr>
      </w:pPr>
      <w:r w:rsidRPr="00815F8F">
        <w:rPr>
          <w:rFonts w:ascii="Times New Roman" w:hAnsi="Times New Roman"/>
          <w:b/>
          <w:sz w:val="24"/>
          <w:szCs w:val="24"/>
        </w:rPr>
        <w:t>Протокол 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15F8F">
        <w:rPr>
          <w:rFonts w:ascii="Times New Roman" w:hAnsi="Times New Roman"/>
          <w:b/>
          <w:sz w:val="24"/>
          <w:szCs w:val="24"/>
        </w:rPr>
        <w:t>1-</w:t>
      </w:r>
      <w:r>
        <w:rPr>
          <w:rFonts w:ascii="Times New Roman" w:hAnsi="Times New Roman"/>
          <w:b/>
          <w:sz w:val="24"/>
          <w:szCs w:val="24"/>
        </w:rPr>
        <w:t>26</w:t>
      </w:r>
      <w:r w:rsidRPr="00815F8F">
        <w:rPr>
          <w:rFonts w:ascii="Times New Roman" w:hAnsi="Times New Roman"/>
          <w:b/>
          <w:sz w:val="24"/>
          <w:szCs w:val="24"/>
        </w:rPr>
        <w:t>-2012-</w:t>
      </w:r>
      <w:r>
        <w:rPr>
          <w:rFonts w:ascii="Times New Roman" w:hAnsi="Times New Roman"/>
          <w:b/>
          <w:sz w:val="24"/>
          <w:szCs w:val="24"/>
        </w:rPr>
        <w:t>ЗК</w:t>
      </w:r>
    </w:p>
    <w:p w:rsidR="00CF5337" w:rsidRDefault="00CF5337" w:rsidP="00C24B4A">
      <w:pPr>
        <w:pStyle w:val="NormalWeb"/>
        <w:spacing w:line="23" w:lineRule="atLeast"/>
        <w:jc w:val="center"/>
        <w:rPr>
          <w:bCs/>
        </w:rPr>
      </w:pPr>
      <w:r w:rsidRPr="00F42CFE">
        <w:t xml:space="preserve">вскрытия конвертов с заявками на участие в запросе </w:t>
      </w:r>
      <w:r>
        <w:t>котировок по</w:t>
      </w:r>
      <w:r w:rsidRPr="00F42CFE">
        <w:t xml:space="preserve"> </w:t>
      </w:r>
      <w:r w:rsidRPr="00732062">
        <w:t>заключени</w:t>
      </w:r>
      <w:r>
        <w:t>ю</w:t>
      </w:r>
      <w:r w:rsidRPr="00732062">
        <w:t xml:space="preserve"> договора</w:t>
      </w:r>
      <w:r>
        <w:t xml:space="preserve"> на </w:t>
      </w:r>
      <w:r w:rsidRPr="00860584">
        <w:rPr>
          <w:bCs/>
        </w:rPr>
        <w:t>выполнение п</w:t>
      </w:r>
      <w:r>
        <w:rPr>
          <w:bCs/>
        </w:rPr>
        <w:t>одряд</w:t>
      </w:r>
      <w:r w:rsidRPr="00860584">
        <w:rPr>
          <w:bCs/>
        </w:rPr>
        <w:t>ных работ</w:t>
      </w:r>
    </w:p>
    <w:p w:rsidR="00CF5337" w:rsidRPr="00267328" w:rsidRDefault="00CF5337" w:rsidP="00664882">
      <w:pPr>
        <w:pStyle w:val="NormalWeb"/>
        <w:spacing w:line="23" w:lineRule="atLeast"/>
      </w:pPr>
      <w:r w:rsidRPr="00860584">
        <w:rPr>
          <w:bCs/>
        </w:rPr>
        <w:t xml:space="preserve"> </w:t>
      </w:r>
      <w:r w:rsidRPr="00267328">
        <w:t xml:space="preserve">г. </w:t>
      </w:r>
      <w:r>
        <w:t>Выборг</w:t>
      </w:r>
      <w:r w:rsidRPr="00267328">
        <w:tab/>
        <w:t xml:space="preserve">                                                                        </w:t>
      </w:r>
      <w:r>
        <w:t xml:space="preserve">                               13 июля </w:t>
      </w:r>
      <w:smartTag w:uri="urn:schemas-microsoft-com:office:smarttags" w:element="metricconverter">
        <w:smartTagPr>
          <w:attr w:name="ProductID" w:val="2012 г"/>
        </w:smartTagPr>
        <w:r w:rsidRPr="00267328">
          <w:t>20</w:t>
        </w:r>
        <w:r>
          <w:t xml:space="preserve">12 </w:t>
        </w:r>
        <w:r w:rsidRPr="00267328">
          <w:t>г</w:t>
        </w:r>
      </w:smartTag>
      <w:r w:rsidRPr="00267328">
        <w:t>.</w:t>
      </w:r>
    </w:p>
    <w:p w:rsidR="00CF5337" w:rsidRPr="00853D57" w:rsidRDefault="00CF5337" w:rsidP="00F1569B">
      <w:pPr>
        <w:pStyle w:val="NormalWeb"/>
        <w:spacing w:after="0" w:line="23" w:lineRule="atLeast"/>
      </w:pPr>
      <w:r w:rsidRPr="00F1569B">
        <w:rPr>
          <w:b/>
        </w:rPr>
        <w:t>1. Наименование запроса котировок:</w:t>
      </w:r>
      <w:r>
        <w:t xml:space="preserve"> </w:t>
      </w:r>
      <w:r w:rsidRPr="00732062">
        <w:t>заключение договора</w:t>
      </w:r>
      <w:r>
        <w:t xml:space="preserve"> </w:t>
      </w:r>
      <w:r w:rsidRPr="00F1569B">
        <w:t xml:space="preserve">на выполнение работ: </w:t>
      </w:r>
      <w:r w:rsidRPr="00F571DC">
        <w:rPr>
          <w:bCs/>
        </w:rPr>
        <w:t xml:space="preserve">«Капитальный ремонт участка тепловой сети по адресу: г.Выборг, </w:t>
      </w:r>
      <w:r w:rsidRPr="00F571DC">
        <w:t>Приморское шоссе,18 – Приморское шоссе,3</w:t>
      </w:r>
      <w:r w:rsidRPr="00F571DC">
        <w:rPr>
          <w:bCs/>
        </w:rPr>
        <w:t>»</w:t>
      </w:r>
      <w:r w:rsidRPr="007F6214">
        <w:t>.</w:t>
      </w:r>
    </w:p>
    <w:p w:rsidR="00CF5337" w:rsidRPr="00267328" w:rsidRDefault="00CF5337" w:rsidP="00F1569B">
      <w:pPr>
        <w:pStyle w:val="NormalWeb"/>
        <w:spacing w:after="0" w:line="23" w:lineRule="atLeast"/>
      </w:pPr>
      <w:r w:rsidRPr="00F1569B">
        <w:rPr>
          <w:b/>
        </w:rPr>
        <w:t>2. Заказчик</w:t>
      </w:r>
      <w:r w:rsidRPr="00267328">
        <w:t xml:space="preserve">: </w:t>
      </w:r>
      <w:r>
        <w:t>ОАО «Выборгтеплоэнерго»</w:t>
      </w:r>
    </w:p>
    <w:p w:rsidR="00CF5337" w:rsidRPr="00853D57" w:rsidRDefault="00CF5337" w:rsidP="00853D57">
      <w:pPr>
        <w:autoSpaceDE w:val="0"/>
        <w:autoSpaceDN w:val="0"/>
        <w:adjustRightInd w:val="0"/>
        <w:spacing w:after="0"/>
        <w:outlineLvl w:val="1"/>
        <w:rPr>
          <w:rFonts w:ascii="Times New Roman" w:hAnsi="Times New Roman"/>
          <w:bCs/>
          <w:sz w:val="24"/>
          <w:szCs w:val="24"/>
        </w:rPr>
      </w:pPr>
      <w:r w:rsidRPr="00853D57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F571DC">
        <w:rPr>
          <w:rFonts w:ascii="Times New Roman" w:hAnsi="Times New Roman"/>
          <w:sz w:val="24"/>
          <w:szCs w:val="24"/>
        </w:rPr>
        <w:t xml:space="preserve">: </w:t>
      </w:r>
      <w:r w:rsidRPr="00F571DC">
        <w:rPr>
          <w:rFonts w:ascii="Times New Roman" w:hAnsi="Times New Roman"/>
          <w:bCs/>
          <w:sz w:val="24"/>
          <w:szCs w:val="24"/>
        </w:rPr>
        <w:t>260 000 (двести шестьдесят тысяч) рублей</w:t>
      </w:r>
      <w:r w:rsidRPr="00853D57">
        <w:rPr>
          <w:rFonts w:ascii="Times New Roman" w:hAnsi="Times New Roman"/>
          <w:bCs/>
          <w:sz w:val="24"/>
          <w:szCs w:val="24"/>
        </w:rPr>
        <w:t>.</w:t>
      </w:r>
    </w:p>
    <w:p w:rsidR="00CF5337" w:rsidRPr="00853D57" w:rsidRDefault="00CF5337" w:rsidP="00853D57">
      <w:pPr>
        <w:autoSpaceDE w:val="0"/>
        <w:autoSpaceDN w:val="0"/>
        <w:adjustRightInd w:val="0"/>
        <w:spacing w:after="0"/>
        <w:outlineLvl w:val="1"/>
        <w:rPr>
          <w:rFonts w:ascii="Times New Roman" w:hAnsi="Times New Roman"/>
          <w:sz w:val="24"/>
          <w:szCs w:val="24"/>
        </w:rPr>
      </w:pPr>
      <w:r w:rsidRPr="00853D57">
        <w:rPr>
          <w:rFonts w:ascii="Times New Roman" w:hAnsi="Times New Roman"/>
          <w:b/>
          <w:sz w:val="24"/>
          <w:szCs w:val="24"/>
        </w:rPr>
        <w:t>4</w:t>
      </w:r>
      <w:r w:rsidRPr="00853D57">
        <w:rPr>
          <w:rFonts w:ascii="Times New Roman" w:hAnsi="Times New Roman"/>
          <w:sz w:val="24"/>
          <w:szCs w:val="24"/>
        </w:rPr>
        <w:t xml:space="preserve">. Извещение о проведении запроса котировок по  заключению договора на выполнение подрядных работ опубликовано в сети Интернет на сайте </w:t>
      </w:r>
      <w:hyperlink r:id="rId5" w:history="1">
        <w:r w:rsidRPr="00853D57">
          <w:rPr>
            <w:rStyle w:val="Hyperlink"/>
            <w:b/>
            <w:color w:val="auto"/>
            <w:sz w:val="24"/>
            <w:szCs w:val="24"/>
            <w:lang w:val="en-US"/>
          </w:rPr>
          <w:t>www</w:t>
        </w:r>
        <w:r w:rsidRPr="00853D57">
          <w:rPr>
            <w:rStyle w:val="Hyperlink"/>
            <w:b/>
            <w:color w:val="auto"/>
            <w:sz w:val="24"/>
            <w:szCs w:val="24"/>
          </w:rPr>
          <w:t>.</w:t>
        </w:r>
        <w:r w:rsidRPr="00853D57">
          <w:rPr>
            <w:rStyle w:val="Hyperlink"/>
            <w:b/>
            <w:color w:val="auto"/>
            <w:sz w:val="24"/>
            <w:szCs w:val="24"/>
            <w:lang w:val="en-US"/>
          </w:rPr>
          <w:t>wpts</w:t>
        </w:r>
        <w:r w:rsidRPr="00853D57">
          <w:rPr>
            <w:rStyle w:val="Hyperlink"/>
            <w:b/>
            <w:color w:val="auto"/>
            <w:sz w:val="24"/>
            <w:szCs w:val="24"/>
          </w:rPr>
          <w:t>.</w:t>
        </w:r>
        <w:r w:rsidRPr="00853D57">
          <w:rPr>
            <w:rStyle w:val="Hyperlink"/>
            <w:b/>
            <w:color w:val="auto"/>
            <w:sz w:val="24"/>
            <w:szCs w:val="24"/>
            <w:lang w:val="en-US"/>
          </w:rPr>
          <w:t>vbg</w:t>
        </w:r>
        <w:r w:rsidRPr="00853D57">
          <w:rPr>
            <w:rStyle w:val="Hyperlink"/>
            <w:b/>
            <w:color w:val="auto"/>
            <w:sz w:val="24"/>
            <w:szCs w:val="24"/>
          </w:rPr>
          <w:t>.</w:t>
        </w:r>
        <w:r w:rsidRPr="00853D57">
          <w:rPr>
            <w:rStyle w:val="Hyperlink"/>
            <w:b/>
            <w:color w:val="auto"/>
            <w:sz w:val="24"/>
            <w:szCs w:val="24"/>
            <w:lang w:val="en-US"/>
          </w:rPr>
          <w:t>ru</w:t>
        </w:r>
      </w:hyperlink>
      <w:r w:rsidRPr="00853D57">
        <w:rPr>
          <w:rFonts w:ascii="Times New Roman" w:hAnsi="Times New Roman"/>
          <w:b/>
          <w:sz w:val="24"/>
          <w:szCs w:val="24"/>
        </w:rPr>
        <w:t xml:space="preserve"> 0</w:t>
      </w:r>
      <w:r>
        <w:rPr>
          <w:rFonts w:ascii="Times New Roman" w:hAnsi="Times New Roman"/>
          <w:b/>
          <w:sz w:val="24"/>
          <w:szCs w:val="24"/>
        </w:rPr>
        <w:t>6</w:t>
      </w:r>
      <w:r w:rsidRPr="00853D57">
        <w:rPr>
          <w:rFonts w:ascii="Times New Roman" w:hAnsi="Times New Roman"/>
          <w:b/>
          <w:sz w:val="24"/>
          <w:szCs w:val="24"/>
        </w:rPr>
        <w:t xml:space="preserve"> июля </w:t>
      </w:r>
      <w:smartTag w:uri="urn:schemas-microsoft-com:office:smarttags" w:element="metricconverter">
        <w:smartTagPr>
          <w:attr w:name="ProductID" w:val="2012 г"/>
        </w:smartTagPr>
        <w:r w:rsidRPr="00853D57">
          <w:rPr>
            <w:rFonts w:ascii="Times New Roman" w:hAnsi="Times New Roman"/>
            <w:b/>
            <w:sz w:val="24"/>
            <w:szCs w:val="24"/>
          </w:rPr>
          <w:t>2012 г</w:t>
        </w:r>
      </w:smartTag>
      <w:r w:rsidRPr="00853D57">
        <w:rPr>
          <w:rFonts w:ascii="Times New Roman" w:hAnsi="Times New Roman"/>
          <w:sz w:val="24"/>
          <w:szCs w:val="24"/>
        </w:rPr>
        <w:t>.</w:t>
      </w:r>
    </w:p>
    <w:p w:rsidR="00CF5337" w:rsidRPr="00853D57" w:rsidRDefault="00CF5337" w:rsidP="00853D5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53D57">
        <w:rPr>
          <w:rFonts w:ascii="Times New Roman" w:hAnsi="Times New Roman"/>
          <w:b/>
          <w:sz w:val="24"/>
          <w:szCs w:val="24"/>
        </w:rPr>
        <w:t>5</w:t>
      </w:r>
      <w:r w:rsidRPr="00853D57">
        <w:rPr>
          <w:rFonts w:ascii="Times New Roman" w:hAnsi="Times New Roman"/>
          <w:sz w:val="24"/>
          <w:szCs w:val="24"/>
        </w:rPr>
        <w:t xml:space="preserve">. </w:t>
      </w:r>
      <w:r w:rsidRPr="00853D57">
        <w:rPr>
          <w:rFonts w:ascii="Times New Roman" w:hAnsi="Times New Roman"/>
          <w:b/>
          <w:sz w:val="24"/>
          <w:szCs w:val="24"/>
        </w:rPr>
        <w:t>Состав комиссии по размещению заказов</w:t>
      </w:r>
      <w:r w:rsidRPr="00853D57">
        <w:rPr>
          <w:rFonts w:ascii="Times New Roman" w:hAnsi="Times New Roman"/>
          <w:sz w:val="24"/>
          <w:szCs w:val="24"/>
        </w:rPr>
        <w:t>.</w:t>
      </w:r>
    </w:p>
    <w:p w:rsidR="00CF5337" w:rsidRPr="00267328" w:rsidRDefault="00CF5337" w:rsidP="00F1569B">
      <w:pPr>
        <w:shd w:val="clear" w:color="auto" w:fill="FFFFFF"/>
        <w:tabs>
          <w:tab w:val="left" w:pos="1152"/>
        </w:tabs>
        <w:spacing w:after="60" w:line="240" w:lineRule="auto"/>
        <w:ind w:right="4858"/>
        <w:rPr>
          <w:rFonts w:ascii="Times New Roman" w:hAnsi="Times New Roman"/>
          <w:sz w:val="24"/>
          <w:szCs w:val="24"/>
          <w:u w:val="single"/>
        </w:rPr>
      </w:pPr>
      <w:r w:rsidRPr="00267328">
        <w:rPr>
          <w:rFonts w:ascii="Times New Roman" w:hAnsi="Times New Roman"/>
          <w:sz w:val="24"/>
          <w:szCs w:val="24"/>
          <w:u w:val="single"/>
        </w:rPr>
        <w:t>Председатель комиссии</w:t>
      </w:r>
    </w:p>
    <w:p w:rsidR="00CF5337" w:rsidRPr="00267328" w:rsidRDefault="00CF5337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Миркус М.К. - заместитель генерального директора по производству </w:t>
      </w:r>
    </w:p>
    <w:p w:rsidR="00CF5337" w:rsidRPr="00267328" w:rsidRDefault="00CF5337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>Заместитель председателя комиссии</w:t>
      </w:r>
    </w:p>
    <w:p w:rsidR="00CF5337" w:rsidRPr="00267328" w:rsidRDefault="00CF5337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Смирнов В.Д. – начальник отдела снабжения </w:t>
      </w:r>
    </w:p>
    <w:p w:rsidR="00CF5337" w:rsidRPr="00267328" w:rsidRDefault="00CF5337" w:rsidP="00F1569B">
      <w:pPr>
        <w:shd w:val="clear" w:color="auto" w:fill="FFFFFF"/>
        <w:spacing w:after="60" w:line="240" w:lineRule="auto"/>
        <w:rPr>
          <w:rFonts w:ascii="Times New Roman" w:hAnsi="Times New Roman"/>
          <w:spacing w:val="-2"/>
          <w:sz w:val="24"/>
          <w:szCs w:val="24"/>
          <w:u w:val="single"/>
        </w:rPr>
      </w:pPr>
      <w:r w:rsidRPr="00267328">
        <w:rPr>
          <w:rFonts w:ascii="Times New Roman" w:hAnsi="Times New Roman"/>
          <w:spacing w:val="-2"/>
          <w:sz w:val="24"/>
          <w:szCs w:val="24"/>
          <w:u w:val="single"/>
        </w:rPr>
        <w:t>Члены комиссии:</w:t>
      </w:r>
    </w:p>
    <w:p w:rsidR="00CF5337" w:rsidRPr="00267328" w:rsidRDefault="00CF5337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Парий М.А.  – начальник ОКС </w:t>
      </w:r>
    </w:p>
    <w:p w:rsidR="00CF5337" w:rsidRPr="00267328" w:rsidRDefault="00CF5337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Кривонос А.В. – инженер ПТО  </w:t>
      </w:r>
    </w:p>
    <w:p w:rsidR="00CF5337" w:rsidRPr="00267328" w:rsidRDefault="00CF5337" w:rsidP="00F1569B">
      <w:pPr>
        <w:tabs>
          <w:tab w:val="left" w:pos="9000"/>
        </w:tabs>
        <w:spacing w:after="60" w:line="240" w:lineRule="auto"/>
        <w:ind w:right="22"/>
        <w:jc w:val="both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Ложкина Т.А. – инженер отдела снабжения </w:t>
      </w:r>
    </w:p>
    <w:p w:rsidR="00CF5337" w:rsidRPr="00267328" w:rsidRDefault="00CF5337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Смольянинов А.А. – программист </w:t>
      </w:r>
    </w:p>
    <w:p w:rsidR="00CF5337" w:rsidRDefault="00CF5337" w:rsidP="00F1569B">
      <w:pPr>
        <w:shd w:val="clear" w:color="auto" w:fill="FFFFFF"/>
        <w:spacing w:after="60" w:line="240" w:lineRule="auto"/>
        <w:rPr>
          <w:rFonts w:ascii="Times New Roman" w:hAnsi="Times New Roman"/>
          <w:spacing w:val="-4"/>
          <w:sz w:val="24"/>
          <w:szCs w:val="24"/>
          <w:u w:val="single"/>
        </w:rPr>
      </w:pPr>
      <w:r w:rsidRPr="00267328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</w:p>
    <w:p w:rsidR="00CF5337" w:rsidRDefault="00CF5337" w:rsidP="00F1569B">
      <w:pPr>
        <w:shd w:val="clear" w:color="auto" w:fill="FFFFFF"/>
        <w:spacing w:after="60" w:line="240" w:lineRule="auto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Курматова Д.И. – юрисконсульт</w:t>
      </w:r>
    </w:p>
    <w:p w:rsidR="00CF5337" w:rsidRPr="0043357A" w:rsidRDefault="00CF5337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</w:p>
    <w:p w:rsidR="00CF5337" w:rsidRDefault="00CF5337" w:rsidP="008B5609">
      <w:pPr>
        <w:spacing w:after="12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  <w:r w:rsidRPr="00C31FC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</w:t>
      </w:r>
      <w:r>
        <w:rPr>
          <w:rFonts w:ascii="Times New Roman" w:hAnsi="Times New Roman"/>
          <w:color w:val="000000"/>
          <w:sz w:val="24"/>
          <w:szCs w:val="24"/>
        </w:rPr>
        <w:t>8 (восемь)</w:t>
      </w:r>
      <w:r w:rsidRPr="00C31FCE">
        <w:rPr>
          <w:rFonts w:ascii="Times New Roman" w:hAnsi="Times New Roman"/>
          <w:color w:val="000000"/>
          <w:sz w:val="24"/>
          <w:szCs w:val="24"/>
        </w:rPr>
        <w:t xml:space="preserve"> членов. Заседание проводится в присутствии </w:t>
      </w:r>
      <w:r>
        <w:rPr>
          <w:rFonts w:ascii="Times New Roman" w:hAnsi="Times New Roman"/>
          <w:color w:val="000000"/>
          <w:sz w:val="24"/>
          <w:szCs w:val="24"/>
        </w:rPr>
        <w:t>7 (семи)</w:t>
      </w:r>
      <w:r w:rsidRPr="00C31FCE">
        <w:rPr>
          <w:rFonts w:ascii="Times New Roman" w:hAnsi="Times New Roman"/>
          <w:color w:val="000000"/>
          <w:sz w:val="24"/>
          <w:szCs w:val="24"/>
        </w:rPr>
        <w:t xml:space="preserve"> членов комиссии. Кворум имеется. Комиссия правомочна осуществлять предусмотренные документацией функции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CF5337" w:rsidRPr="00267328" w:rsidRDefault="00CF5337" w:rsidP="00F1569B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F1569B">
        <w:rPr>
          <w:rFonts w:ascii="Times New Roman" w:hAnsi="Times New Roman"/>
          <w:b/>
          <w:color w:val="000000"/>
          <w:sz w:val="24"/>
          <w:szCs w:val="24"/>
        </w:rPr>
        <w:t>6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267328">
        <w:rPr>
          <w:rFonts w:ascii="Times New Roman" w:hAnsi="Times New Roman"/>
          <w:sz w:val="24"/>
          <w:szCs w:val="24"/>
        </w:rPr>
        <w:t xml:space="preserve">До окончания указанного в извещении срока подачи заявок на участие в запросе </w:t>
      </w:r>
      <w:r>
        <w:rPr>
          <w:rFonts w:ascii="Times New Roman" w:hAnsi="Times New Roman"/>
          <w:sz w:val="24"/>
          <w:szCs w:val="24"/>
        </w:rPr>
        <w:t>котировок</w:t>
      </w:r>
      <w:r w:rsidRPr="00D6024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13</w:t>
      </w:r>
      <w:r w:rsidRPr="00D60241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>07</w:t>
      </w:r>
      <w:r w:rsidRPr="00D60241">
        <w:rPr>
          <w:rFonts w:ascii="Times New Roman" w:hAnsi="Times New Roman"/>
          <w:bCs/>
          <w:sz w:val="24"/>
          <w:szCs w:val="24"/>
        </w:rPr>
        <w:t>.2012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60241">
        <w:rPr>
          <w:rFonts w:ascii="Times New Roman" w:hAnsi="Times New Roman"/>
          <w:bCs/>
          <w:sz w:val="24"/>
          <w:szCs w:val="24"/>
        </w:rPr>
        <w:t>г.  15:00 (время московское)</w:t>
      </w:r>
      <w:r w:rsidRPr="00267328">
        <w:rPr>
          <w:rFonts w:ascii="Times New Roman" w:hAnsi="Times New Roman"/>
          <w:sz w:val="24"/>
          <w:szCs w:val="24"/>
        </w:rPr>
        <w:t xml:space="preserve">  поступило </w:t>
      </w:r>
      <w:r>
        <w:rPr>
          <w:rFonts w:ascii="Times New Roman" w:hAnsi="Times New Roman"/>
          <w:sz w:val="24"/>
          <w:szCs w:val="24"/>
        </w:rPr>
        <w:t xml:space="preserve">3 (три) </w:t>
      </w:r>
      <w:r w:rsidRPr="00267328">
        <w:rPr>
          <w:rFonts w:ascii="Times New Roman" w:hAnsi="Times New Roman"/>
          <w:sz w:val="24"/>
          <w:szCs w:val="24"/>
        </w:rPr>
        <w:t xml:space="preserve"> заявк</w:t>
      </w:r>
      <w:r>
        <w:rPr>
          <w:rFonts w:ascii="Times New Roman" w:hAnsi="Times New Roman"/>
          <w:sz w:val="24"/>
          <w:szCs w:val="24"/>
        </w:rPr>
        <w:t>и</w:t>
      </w:r>
      <w:r w:rsidRPr="00267328">
        <w:rPr>
          <w:rFonts w:ascii="Times New Roman" w:hAnsi="Times New Roman"/>
          <w:sz w:val="24"/>
          <w:szCs w:val="24"/>
        </w:rPr>
        <w:t>.</w:t>
      </w:r>
    </w:p>
    <w:tbl>
      <w:tblPr>
        <w:tblW w:w="9596" w:type="dxa"/>
        <w:tblCellSpacing w:w="15" w:type="dxa"/>
        <w:tblInd w:w="-180" w:type="dxa"/>
        <w:tblLook w:val="00A0"/>
      </w:tblPr>
      <w:tblGrid>
        <w:gridCol w:w="438"/>
        <w:gridCol w:w="2578"/>
        <w:gridCol w:w="2789"/>
        <w:gridCol w:w="1724"/>
        <w:gridCol w:w="2067"/>
      </w:tblGrid>
      <w:tr w:rsidR="00CF5337" w:rsidRPr="00267328" w:rsidTr="009C7C75">
        <w:trPr>
          <w:trHeight w:val="1985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267328" w:rsidRDefault="00CF5337" w:rsidP="009C7C7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267328" w:rsidRDefault="00CF5337" w:rsidP="009C7C7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267328">
              <w:rPr>
                <w:rFonts w:ascii="Times New Roman" w:hAnsi="Times New Roman"/>
                <w:sz w:val="24"/>
                <w:szCs w:val="24"/>
              </w:rPr>
              <w:t>запрос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2673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>, ИНН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267328" w:rsidRDefault="00CF5337" w:rsidP="009C7C7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267328" w:rsidRDefault="00CF5337" w:rsidP="009C7C7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>
              <w:rPr>
                <w:rFonts w:ascii="Times New Roman" w:hAnsi="Times New Roman"/>
                <w:sz w:val="24"/>
                <w:szCs w:val="24"/>
              </w:rPr>
              <w:t>предложений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267328" w:rsidRDefault="00CF5337" w:rsidP="009C7C7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CF5337" w:rsidRPr="00267328" w:rsidTr="001712C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267328" w:rsidRDefault="00CF5337" w:rsidP="001712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Default="00CF5337" w:rsidP="001712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«Петроэнергострой»</w:t>
            </w:r>
          </w:p>
          <w:p w:rsidR="00CF5337" w:rsidRPr="00267328" w:rsidRDefault="00CF5337" w:rsidP="001712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7810534853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267328" w:rsidRDefault="00CF5337" w:rsidP="001712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192239 , г.Санкт-Петербург, ул.Инструментальная, д.3, лит.Б, оф. 323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267328" w:rsidRDefault="00CF5337" w:rsidP="001712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12.07.2012 г. в 14 час. 04 мин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Default="00CF5337" w:rsidP="001712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257 395,76 руб.</w:t>
            </w:r>
          </w:p>
          <w:p w:rsidR="00CF5337" w:rsidRPr="00267328" w:rsidRDefault="00CF5337" w:rsidP="001712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т.ч. НДС 18 %</w:t>
            </w:r>
          </w:p>
        </w:tc>
      </w:tr>
      <w:tr w:rsidR="00CF5337" w:rsidRPr="00267328" w:rsidTr="003F0993">
        <w:trPr>
          <w:trHeight w:val="50"/>
          <w:tblCellSpacing w:w="15" w:type="dxa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Default="00CF5337" w:rsidP="00E32FB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Default="00CF5337" w:rsidP="00E32F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«Сеть»</w:t>
            </w:r>
          </w:p>
          <w:p w:rsidR="00CF5337" w:rsidRDefault="00CF5337" w:rsidP="00E32F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4704059600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Default="00CF5337" w:rsidP="00E32FB5">
            <w:pPr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88800,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188800,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.Выборг, пер.Гатчинский, д.1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Default="00CF5337" w:rsidP="00E32F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13.07.2012 г.</w:t>
            </w:r>
          </w:p>
          <w:p w:rsidR="00CF5337" w:rsidRDefault="00CF5337" w:rsidP="00E32F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 час. 54 мин.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Default="00CF5337" w:rsidP="00E32F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232 418,41 руб.</w:t>
            </w:r>
          </w:p>
          <w:p w:rsidR="00CF5337" w:rsidRDefault="00CF5337" w:rsidP="00E32F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НДС не облагается</w:t>
            </w:r>
          </w:p>
        </w:tc>
      </w:tr>
      <w:tr w:rsidR="00CF5337" w:rsidRPr="00267328" w:rsidTr="0043357A">
        <w:trPr>
          <w:tblCellSpacing w:w="15" w:type="dxa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267328" w:rsidRDefault="00CF5337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Default="00CF5337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«ПЕТЕРПАЙП-ИНЖИНИРИНГ»</w:t>
            </w:r>
          </w:p>
          <w:p w:rsidR="00CF5337" w:rsidRPr="00267328" w:rsidRDefault="00CF5337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7811151356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267328" w:rsidRDefault="00CF5337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3079,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193079,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.Санкт-Петербург, Октябрьская наб. д.106, к.4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267328" w:rsidRDefault="00CF5337" w:rsidP="008B56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13.07.2012 г.  в 14 час. 05 мин.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Default="00CF5337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240 500 руб.</w:t>
            </w:r>
          </w:p>
          <w:p w:rsidR="00CF5337" w:rsidRPr="00267328" w:rsidRDefault="00CF5337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т.ч. НДС 18 %</w:t>
            </w:r>
          </w:p>
        </w:tc>
      </w:tr>
    </w:tbl>
    <w:p w:rsidR="00CF5337" w:rsidRDefault="00CF5337" w:rsidP="009C7C75">
      <w:pPr>
        <w:pStyle w:val="NormalWeb"/>
      </w:pPr>
      <w:bookmarkStart w:id="0" w:name="_GoBack"/>
      <w:bookmarkEnd w:id="0"/>
    </w:p>
    <w:p w:rsidR="00CF5337" w:rsidRPr="00A174CE" w:rsidRDefault="00CF5337" w:rsidP="009C7C75">
      <w:pPr>
        <w:pStyle w:val="NormalWeb"/>
      </w:pPr>
      <w:r w:rsidRPr="009C7C75">
        <w:t>Настоящий протокол подлежит размещению на официальном</w:t>
      </w:r>
      <w:r w:rsidRPr="00873C5B">
        <w:rPr>
          <w:sz w:val="26"/>
          <w:szCs w:val="26"/>
        </w:rPr>
        <w:t xml:space="preserve"> </w:t>
      </w:r>
      <w:r w:rsidRPr="009C7C75">
        <w:t xml:space="preserve">сайте </w:t>
      </w:r>
      <w:hyperlink r:id="rId6" w:history="1">
        <w:r w:rsidRPr="009C7C75">
          <w:rPr>
            <w:rStyle w:val="Hyperlink"/>
            <w:color w:val="auto"/>
            <w:lang w:val="en-US"/>
          </w:rPr>
          <w:t>www</w:t>
        </w:r>
        <w:r w:rsidRPr="009C7C75">
          <w:rPr>
            <w:rStyle w:val="Hyperlink"/>
            <w:color w:val="auto"/>
          </w:rPr>
          <w:t>.</w:t>
        </w:r>
        <w:r w:rsidRPr="009C7C75">
          <w:rPr>
            <w:rStyle w:val="Hyperlink"/>
            <w:color w:val="auto"/>
            <w:lang w:val="en-US"/>
          </w:rPr>
          <w:t>wpts</w:t>
        </w:r>
        <w:r w:rsidRPr="009C7C75">
          <w:rPr>
            <w:rStyle w:val="Hyperlink"/>
            <w:color w:val="auto"/>
          </w:rPr>
          <w:t>.</w:t>
        </w:r>
        <w:r w:rsidRPr="009C7C75">
          <w:rPr>
            <w:rStyle w:val="Hyperlink"/>
            <w:color w:val="auto"/>
            <w:lang w:val="en-US"/>
          </w:rPr>
          <w:t>vbg</w:t>
        </w:r>
        <w:r w:rsidRPr="009C7C75">
          <w:rPr>
            <w:rStyle w:val="Hyperlink"/>
            <w:color w:val="auto"/>
          </w:rPr>
          <w:t>.</w:t>
        </w:r>
        <w:r w:rsidRPr="009C7C75">
          <w:rPr>
            <w:rStyle w:val="Hyperlink"/>
            <w:color w:val="auto"/>
            <w:lang w:val="en-US"/>
          </w:rPr>
          <w:t>ru</w:t>
        </w:r>
      </w:hyperlink>
      <w:r w:rsidRPr="00A174CE">
        <w:t>.</w:t>
      </w:r>
    </w:p>
    <w:p w:rsidR="00CF5337" w:rsidRPr="00267328" w:rsidRDefault="00CF5337" w:rsidP="009C7C75">
      <w:pPr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>Подписи:</w:t>
      </w:r>
    </w:p>
    <w:p w:rsidR="00CF5337" w:rsidRPr="00267328" w:rsidRDefault="00CF5337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 Миркус М.К. </w:t>
      </w:r>
    </w:p>
    <w:p w:rsidR="00CF5337" w:rsidRPr="00267328" w:rsidRDefault="00CF5337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Смирнов В.Д. </w:t>
      </w:r>
    </w:p>
    <w:p w:rsidR="00CF5337" w:rsidRPr="00267328" w:rsidRDefault="00CF5337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Парий М.А.  </w:t>
      </w:r>
    </w:p>
    <w:p w:rsidR="00CF5337" w:rsidRPr="00267328" w:rsidRDefault="00CF5337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Кривонос А.В. </w:t>
      </w:r>
    </w:p>
    <w:p w:rsidR="00CF5337" w:rsidRPr="00267328" w:rsidRDefault="00CF5337" w:rsidP="0043357A">
      <w:pPr>
        <w:tabs>
          <w:tab w:val="left" w:pos="9000"/>
        </w:tabs>
        <w:ind w:right="22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Ложкина Т.А. </w:t>
      </w:r>
    </w:p>
    <w:p w:rsidR="00CF5337" w:rsidRPr="00267328" w:rsidRDefault="00CF5337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Смольянинов А.А. </w:t>
      </w:r>
    </w:p>
    <w:p w:rsidR="00CF5337" w:rsidRDefault="00CF5337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pacing w:val="-4"/>
          <w:sz w:val="24"/>
          <w:szCs w:val="24"/>
          <w:u w:val="single"/>
        </w:rPr>
      </w:pPr>
      <w:r w:rsidRPr="00267328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</w:p>
    <w:p w:rsidR="00CF5337" w:rsidRPr="0043357A" w:rsidRDefault="00CF5337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Курматова Д.И.</w:t>
      </w:r>
    </w:p>
    <w:p w:rsidR="00CF5337" w:rsidRPr="00873C5B" w:rsidRDefault="00CF5337" w:rsidP="009C7C75"/>
    <w:sectPr w:rsidR="00CF5337" w:rsidRPr="00873C5B" w:rsidSect="003F099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E766B"/>
    <w:multiLevelType w:val="hybridMultilevel"/>
    <w:tmpl w:val="912E30CA"/>
    <w:lvl w:ilvl="0" w:tplc="5A3C20E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5CDF"/>
    <w:rsid w:val="000072E0"/>
    <w:rsid w:val="000218F3"/>
    <w:rsid w:val="00035079"/>
    <w:rsid w:val="00042BE6"/>
    <w:rsid w:val="00044C62"/>
    <w:rsid w:val="000B53A7"/>
    <w:rsid w:val="00122EDA"/>
    <w:rsid w:val="001712C9"/>
    <w:rsid w:val="00182CF6"/>
    <w:rsid w:val="001872C5"/>
    <w:rsid w:val="001D19A9"/>
    <w:rsid w:val="0020080D"/>
    <w:rsid w:val="00267328"/>
    <w:rsid w:val="0028660E"/>
    <w:rsid w:val="002F1073"/>
    <w:rsid w:val="00312E41"/>
    <w:rsid w:val="00324915"/>
    <w:rsid w:val="00342712"/>
    <w:rsid w:val="00347630"/>
    <w:rsid w:val="003F0993"/>
    <w:rsid w:val="003F12E1"/>
    <w:rsid w:val="0043357A"/>
    <w:rsid w:val="004600A4"/>
    <w:rsid w:val="00471818"/>
    <w:rsid w:val="004A1A2E"/>
    <w:rsid w:val="004A48B0"/>
    <w:rsid w:val="00515871"/>
    <w:rsid w:val="00535C18"/>
    <w:rsid w:val="00555FCD"/>
    <w:rsid w:val="00575804"/>
    <w:rsid w:val="00625C0B"/>
    <w:rsid w:val="00664882"/>
    <w:rsid w:val="00690DB6"/>
    <w:rsid w:val="006B5EAD"/>
    <w:rsid w:val="006E1A0D"/>
    <w:rsid w:val="006E437C"/>
    <w:rsid w:val="00732062"/>
    <w:rsid w:val="00737E6D"/>
    <w:rsid w:val="00745D43"/>
    <w:rsid w:val="00746CCA"/>
    <w:rsid w:val="007662FA"/>
    <w:rsid w:val="00775B15"/>
    <w:rsid w:val="007A43EC"/>
    <w:rsid w:val="007B7B1D"/>
    <w:rsid w:val="007F6214"/>
    <w:rsid w:val="007F74B4"/>
    <w:rsid w:val="00815D0C"/>
    <w:rsid w:val="00815F8F"/>
    <w:rsid w:val="00853D57"/>
    <w:rsid w:val="00860584"/>
    <w:rsid w:val="00872BAF"/>
    <w:rsid w:val="00873C5B"/>
    <w:rsid w:val="008B5609"/>
    <w:rsid w:val="008D21C9"/>
    <w:rsid w:val="00905CDF"/>
    <w:rsid w:val="009379E2"/>
    <w:rsid w:val="0095394C"/>
    <w:rsid w:val="00983C5F"/>
    <w:rsid w:val="009B7D0F"/>
    <w:rsid w:val="009C7C75"/>
    <w:rsid w:val="009F11E3"/>
    <w:rsid w:val="00A13CA9"/>
    <w:rsid w:val="00A174CE"/>
    <w:rsid w:val="00A569D1"/>
    <w:rsid w:val="00A8231D"/>
    <w:rsid w:val="00AC59A1"/>
    <w:rsid w:val="00BB12FD"/>
    <w:rsid w:val="00C206A1"/>
    <w:rsid w:val="00C24B4A"/>
    <w:rsid w:val="00C31FCE"/>
    <w:rsid w:val="00C344AD"/>
    <w:rsid w:val="00CF3BF1"/>
    <w:rsid w:val="00CF5337"/>
    <w:rsid w:val="00D37E1C"/>
    <w:rsid w:val="00D60241"/>
    <w:rsid w:val="00D924D2"/>
    <w:rsid w:val="00D9274A"/>
    <w:rsid w:val="00DA4597"/>
    <w:rsid w:val="00E32FB5"/>
    <w:rsid w:val="00E6560F"/>
    <w:rsid w:val="00EA40F2"/>
    <w:rsid w:val="00ED21BC"/>
    <w:rsid w:val="00F1569B"/>
    <w:rsid w:val="00F42CFE"/>
    <w:rsid w:val="00F571DC"/>
    <w:rsid w:val="00F6402C"/>
    <w:rsid w:val="00F65D65"/>
    <w:rsid w:val="00F94AFC"/>
    <w:rsid w:val="00FB0DBD"/>
    <w:rsid w:val="00FD06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62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F3BF1"/>
    <w:pPr>
      <w:ind w:left="720"/>
      <w:contextualSpacing/>
    </w:pPr>
  </w:style>
  <w:style w:type="table" w:styleId="TableGrid1">
    <w:name w:val="Table Grid 1"/>
    <w:basedOn w:val="TableNormal"/>
    <w:uiPriority w:val="99"/>
    <w:semiHidden/>
    <w:rsid w:val="00872BAF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uiPriority w:val="99"/>
    <w:rsid w:val="00F42CFE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F42CFE"/>
    <w:rPr>
      <w:rFonts w:ascii="Times New Roman" w:hAnsi="Times New Roman"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6110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51</TotalTime>
  <Pages>2</Pages>
  <Words>391</Words>
  <Characters>2234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Roseltorg25</dc:creator>
  <cp:keywords/>
  <dc:description/>
  <cp:lastModifiedBy>Казакова</cp:lastModifiedBy>
  <cp:revision>12</cp:revision>
  <cp:lastPrinted>2012-07-12T12:53:00Z</cp:lastPrinted>
  <dcterms:created xsi:type="dcterms:W3CDTF">2012-07-12T13:18:00Z</dcterms:created>
  <dcterms:modified xsi:type="dcterms:W3CDTF">2012-07-16T12:41:00Z</dcterms:modified>
</cp:coreProperties>
</file>